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29921" w14:textId="57DD91F2" w:rsidR="00016DAD" w:rsidRPr="003D6196" w:rsidRDefault="00746843" w:rsidP="00663B2C">
      <w:pPr>
        <w:pStyle w:val="Heading1"/>
        <w:ind w:left="-426"/>
        <w:rPr>
          <w:rFonts w:ascii="Constantia" w:hAnsi="Constantia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478273CE" wp14:editId="61F9BE41">
                <wp:simplePos x="0" y="0"/>
                <wp:positionH relativeFrom="column">
                  <wp:posOffset>4811395</wp:posOffset>
                </wp:positionH>
                <wp:positionV relativeFrom="paragraph">
                  <wp:posOffset>690880</wp:posOffset>
                </wp:positionV>
                <wp:extent cx="1466215" cy="7214870"/>
                <wp:effectExtent l="19050" t="19050" r="19685" b="2413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721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B7CC5" w14:textId="323BF3C5" w:rsidR="00663B2C" w:rsidRPr="00A1015A" w:rsidRDefault="005A75F2" w:rsidP="001F52F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Pulse ideas</w:t>
                            </w:r>
                          </w:p>
                          <w:p w14:paraId="76C4127A" w14:textId="77777777" w:rsidR="00A24B48" w:rsidRPr="00A1015A" w:rsidRDefault="00A24B48" w:rsidP="001F52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145F6DC" w14:textId="1C0E107A" w:rsidR="00663B2C" w:rsidRPr="00A1015A" w:rsidRDefault="00663B2C" w:rsidP="001F52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sz w:val="28"/>
                                <w:szCs w:val="28"/>
                              </w:rPr>
                              <w:t>Chickpea</w:t>
                            </w:r>
                            <w:r w:rsidR="00A1015A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2DAFFCD3" w14:textId="5AFD8B78" w:rsidR="00663B2C" w:rsidRPr="00A1015A" w:rsidRDefault="00DB0377" w:rsidP="001F52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82A6B07" wp14:editId="3C078F0A">
                                  <wp:extent cx="997527" cy="59784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9944" cy="599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B7F873" w14:textId="77777777" w:rsidR="00A24B48" w:rsidRPr="00A1015A" w:rsidRDefault="00A24B48" w:rsidP="001F52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E610ACB" w14:textId="629AE68B" w:rsidR="006837F8" w:rsidRPr="00A1015A" w:rsidRDefault="006837F8" w:rsidP="001F52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sz w:val="28"/>
                                <w:szCs w:val="28"/>
                              </w:rPr>
                              <w:t>Yellow split pea</w:t>
                            </w:r>
                            <w:r w:rsidR="00A1015A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034AE63C" w14:textId="5F85614B" w:rsidR="00A24B48" w:rsidRPr="00A1015A" w:rsidRDefault="007755B9" w:rsidP="001F52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DDD0E83" wp14:editId="37BDF073">
                                  <wp:extent cx="771896" cy="798076"/>
                                  <wp:effectExtent l="0" t="0" r="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027" cy="80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E0F700" w14:textId="77777777" w:rsidR="007755B9" w:rsidRPr="00A1015A" w:rsidRDefault="007755B9" w:rsidP="001F52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7831E33" w14:textId="0F0DB60F" w:rsidR="00600A3A" w:rsidRPr="00A1015A" w:rsidRDefault="00A1015A" w:rsidP="001F52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Red l</w:t>
                            </w:r>
                            <w:r w:rsidR="006837F8" w:rsidRPr="00A1015A">
                              <w:rPr>
                                <w:sz w:val="28"/>
                                <w:szCs w:val="28"/>
                              </w:rPr>
                              <w:t>entil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05F60A8B" w14:textId="70805CC2" w:rsidR="006837F8" w:rsidRPr="00A1015A" w:rsidRDefault="00F54E2D" w:rsidP="001F52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97BCA2" wp14:editId="23650A77">
                                  <wp:extent cx="1128156" cy="779980"/>
                                  <wp:effectExtent l="0" t="0" r="0" b="127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2355" cy="782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AAAB53" w14:textId="77777777" w:rsidR="00A24B48" w:rsidRPr="00A1015A" w:rsidRDefault="00A24B48" w:rsidP="001F52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FBA3B6F" w14:textId="536E0A0C" w:rsidR="00092230" w:rsidRPr="00A1015A" w:rsidRDefault="00600A3A" w:rsidP="001F52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sz w:val="28"/>
                                <w:szCs w:val="28"/>
                              </w:rPr>
                              <w:t>Black eyed bean</w:t>
                            </w:r>
                            <w:r w:rsidR="00A1015A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141D57CC" w14:textId="4B842FDC" w:rsidR="00092230" w:rsidRPr="00A1015A" w:rsidRDefault="00137313" w:rsidP="001F52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92CF95E" wp14:editId="06ADA2A8">
                                  <wp:extent cx="1033153" cy="748836"/>
                                  <wp:effectExtent l="0" t="0" r="0" b="0"/>
                                  <wp:docPr id="4" name="Picture 4" descr="A picture containing fruit, vege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icture containing fruit, vege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524" cy="750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4005AA" w14:textId="77777777" w:rsidR="000E21EE" w:rsidRPr="00A1015A" w:rsidRDefault="000E21EE" w:rsidP="001F52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A7363E0" w14:textId="3F8459CF" w:rsidR="00A24B48" w:rsidRPr="00A1015A" w:rsidRDefault="00092230" w:rsidP="001F52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sz w:val="28"/>
                                <w:szCs w:val="28"/>
                              </w:rPr>
                              <w:t>Haricot bean</w:t>
                            </w:r>
                            <w:r w:rsidR="00A1015A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7A362A61" w14:textId="48C946F8" w:rsidR="008415DB" w:rsidRPr="00A1015A" w:rsidRDefault="002873A0" w:rsidP="001F52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CB4724E" wp14:editId="30082073">
                                  <wp:extent cx="831273" cy="554182"/>
                                  <wp:effectExtent l="0" t="0" r="6985" b="0"/>
                                  <wp:docPr id="5" name="Picture 5" descr="A picture containing whi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whit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183" cy="559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BC1369" w14:textId="77777777" w:rsidR="00E73667" w:rsidRPr="00A1015A" w:rsidRDefault="00E73667" w:rsidP="001F52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111BCA4" w14:textId="53761FCF" w:rsidR="00092230" w:rsidRPr="00A1015A" w:rsidRDefault="00092230" w:rsidP="001F52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sz w:val="28"/>
                                <w:szCs w:val="28"/>
                              </w:rPr>
                              <w:t>Pinto bean</w:t>
                            </w:r>
                            <w:r w:rsidR="00A1015A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7CD680C0" w14:textId="52718824" w:rsidR="00600A3A" w:rsidRPr="00A1015A" w:rsidRDefault="00E73667" w:rsidP="001F52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1015A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880A2F2" wp14:editId="5791917E">
                                  <wp:extent cx="1173890" cy="617517"/>
                                  <wp:effectExtent l="0" t="0" r="7620" b="0"/>
                                  <wp:docPr id="7" name="Picture 7" descr="A pile of potatoe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le of potatoes&#10;&#10;Description automatically generated with low confidence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858" b="7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210" cy="620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5AFE63" w14:textId="77777777" w:rsidR="00600A3A" w:rsidRPr="00A1015A" w:rsidRDefault="00600A3A" w:rsidP="001F52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273C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78.85pt;margin-top:54.4pt;width:115.45pt;height:568.1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" strokecolor="#53b058 [3204]" strokeweight="2.25pt">
                <v:textbox>
                  <w:txbxContent>
                    <w:p w14:paraId="7DBB7CC5" w14:textId="323BF3C5" w:rsidR="00663B2C" w:rsidRPr="00A1015A" w:rsidRDefault="005A75F2" w:rsidP="001F52F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1015A">
                        <w:rPr>
                          <w:b/>
                          <w:bCs/>
                          <w:sz w:val="28"/>
                          <w:szCs w:val="28"/>
                        </w:rPr>
                        <w:t>Pulse ideas</w:t>
                      </w:r>
                    </w:p>
                    <w:p w14:paraId="76C4127A" w14:textId="77777777" w:rsidR="00A24B48" w:rsidRPr="00A1015A" w:rsidRDefault="00A24B48" w:rsidP="001F52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145F6DC" w14:textId="1C0E107A" w:rsidR="00663B2C" w:rsidRPr="00A1015A" w:rsidRDefault="00663B2C" w:rsidP="001F52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sz w:val="28"/>
                          <w:szCs w:val="28"/>
                        </w:rPr>
                        <w:t>Chickpea</w:t>
                      </w:r>
                      <w:r w:rsidR="00A1015A">
                        <w:rPr>
                          <w:sz w:val="28"/>
                          <w:szCs w:val="28"/>
                        </w:rPr>
                        <w:t>s</w:t>
                      </w:r>
                    </w:p>
                    <w:p w14:paraId="2DAFFCD3" w14:textId="5AFD8B78" w:rsidR="00663B2C" w:rsidRPr="00A1015A" w:rsidRDefault="00DB0377" w:rsidP="001F52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82A6B07" wp14:editId="3C078F0A">
                            <wp:extent cx="997527" cy="59784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9944" cy="599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B7F873" w14:textId="77777777" w:rsidR="00A24B48" w:rsidRPr="00A1015A" w:rsidRDefault="00A24B48" w:rsidP="001F52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E610ACB" w14:textId="629AE68B" w:rsidR="006837F8" w:rsidRPr="00A1015A" w:rsidRDefault="006837F8" w:rsidP="001F52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sz w:val="28"/>
                          <w:szCs w:val="28"/>
                        </w:rPr>
                        <w:t>Yellow split pea</w:t>
                      </w:r>
                      <w:r w:rsidR="00A1015A">
                        <w:rPr>
                          <w:sz w:val="28"/>
                          <w:szCs w:val="28"/>
                        </w:rPr>
                        <w:t>s</w:t>
                      </w:r>
                    </w:p>
                    <w:p w14:paraId="034AE63C" w14:textId="5F85614B" w:rsidR="00A24B48" w:rsidRPr="00A1015A" w:rsidRDefault="007755B9" w:rsidP="001F52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DDD0E83" wp14:editId="37BDF073">
                            <wp:extent cx="771896" cy="798076"/>
                            <wp:effectExtent l="0" t="0" r="0" b="25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027" cy="806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E0F700" w14:textId="77777777" w:rsidR="007755B9" w:rsidRPr="00A1015A" w:rsidRDefault="007755B9" w:rsidP="001F52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7831E33" w14:textId="0F0DB60F" w:rsidR="00600A3A" w:rsidRPr="00A1015A" w:rsidRDefault="00A1015A" w:rsidP="001F52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Red l</w:t>
                      </w:r>
                      <w:r w:rsidR="006837F8" w:rsidRPr="00A1015A">
                        <w:rPr>
                          <w:sz w:val="28"/>
                          <w:szCs w:val="28"/>
                        </w:rPr>
                        <w:t>entil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  <w:p w14:paraId="05F60A8B" w14:textId="70805CC2" w:rsidR="006837F8" w:rsidRPr="00A1015A" w:rsidRDefault="00F54E2D" w:rsidP="001F52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A97BCA2" wp14:editId="23650A77">
                            <wp:extent cx="1128156" cy="779980"/>
                            <wp:effectExtent l="0" t="0" r="0" b="127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2355" cy="782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AAAB53" w14:textId="77777777" w:rsidR="00A24B48" w:rsidRPr="00A1015A" w:rsidRDefault="00A24B48" w:rsidP="001F52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FBA3B6F" w14:textId="536E0A0C" w:rsidR="00092230" w:rsidRPr="00A1015A" w:rsidRDefault="00600A3A" w:rsidP="001F52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sz w:val="28"/>
                          <w:szCs w:val="28"/>
                        </w:rPr>
                        <w:t>Black eyed bean</w:t>
                      </w:r>
                      <w:r w:rsidR="00A1015A">
                        <w:rPr>
                          <w:sz w:val="28"/>
                          <w:szCs w:val="28"/>
                        </w:rPr>
                        <w:t>s</w:t>
                      </w:r>
                    </w:p>
                    <w:p w14:paraId="141D57CC" w14:textId="4B842FDC" w:rsidR="00092230" w:rsidRPr="00A1015A" w:rsidRDefault="00137313" w:rsidP="001F52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92CF95E" wp14:editId="06ADA2A8">
                            <wp:extent cx="1033153" cy="748836"/>
                            <wp:effectExtent l="0" t="0" r="0" b="0"/>
                            <wp:docPr id="4" name="Picture 4" descr="A picture containing fruit, vege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icture containing fruit, vegetable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524" cy="7505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4005AA" w14:textId="77777777" w:rsidR="000E21EE" w:rsidRPr="00A1015A" w:rsidRDefault="000E21EE" w:rsidP="001F52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A7363E0" w14:textId="3F8459CF" w:rsidR="00A24B48" w:rsidRPr="00A1015A" w:rsidRDefault="00092230" w:rsidP="001F52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sz w:val="28"/>
                          <w:szCs w:val="28"/>
                        </w:rPr>
                        <w:t>Haricot bean</w:t>
                      </w:r>
                      <w:r w:rsidR="00A1015A">
                        <w:rPr>
                          <w:sz w:val="28"/>
                          <w:szCs w:val="28"/>
                        </w:rPr>
                        <w:t>s</w:t>
                      </w:r>
                    </w:p>
                    <w:p w14:paraId="7A362A61" w14:textId="48C946F8" w:rsidR="008415DB" w:rsidRPr="00A1015A" w:rsidRDefault="002873A0" w:rsidP="001F52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CB4724E" wp14:editId="30082073">
                            <wp:extent cx="831273" cy="554182"/>
                            <wp:effectExtent l="0" t="0" r="6985" b="0"/>
                            <wp:docPr id="5" name="Picture 5" descr="A picture containing whit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white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183" cy="559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BC1369" w14:textId="77777777" w:rsidR="00E73667" w:rsidRPr="00A1015A" w:rsidRDefault="00E73667" w:rsidP="001F52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111BCA4" w14:textId="53761FCF" w:rsidR="00092230" w:rsidRPr="00A1015A" w:rsidRDefault="00092230" w:rsidP="001F52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sz w:val="28"/>
                          <w:szCs w:val="28"/>
                        </w:rPr>
                        <w:t>Pinto bean</w:t>
                      </w:r>
                      <w:r w:rsidR="00A1015A">
                        <w:rPr>
                          <w:sz w:val="28"/>
                          <w:szCs w:val="28"/>
                        </w:rPr>
                        <w:t>s</w:t>
                      </w:r>
                    </w:p>
                    <w:p w14:paraId="7CD680C0" w14:textId="52718824" w:rsidR="00600A3A" w:rsidRPr="00A1015A" w:rsidRDefault="00E73667" w:rsidP="001F52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1015A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880A2F2" wp14:editId="5791917E">
                            <wp:extent cx="1173890" cy="617517"/>
                            <wp:effectExtent l="0" t="0" r="7620" b="0"/>
                            <wp:docPr id="7" name="Picture 7" descr="A pile of potatoes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ile of potatoes&#10;&#10;Description automatically generated with low confidence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858" b="7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80210" cy="6208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5AFE63" w14:textId="77777777" w:rsidR="00600A3A" w:rsidRPr="00A1015A" w:rsidRDefault="00600A3A" w:rsidP="001F52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br/>
      </w:r>
      <w:r w:rsidR="005C28C2">
        <w:rPr>
          <w:b/>
          <w:bCs/>
        </w:rPr>
        <w:t>Pulse project</w:t>
      </w:r>
    </w:p>
    <w:p w14:paraId="5EA930CC" w14:textId="08565E15" w:rsidR="00016DAD" w:rsidRPr="009A069F" w:rsidRDefault="00180FA7" w:rsidP="00663B2C">
      <w:pPr>
        <w:pStyle w:val="Heading2"/>
        <w:ind w:left="-426" w:right="-472"/>
        <w:rPr>
          <w:rFonts w:ascii="Arial" w:hAnsi="Arial" w:cs="Arial"/>
          <w:color w:val="auto"/>
          <w:sz w:val="28"/>
          <w:szCs w:val="28"/>
        </w:rPr>
      </w:pPr>
      <w:r w:rsidRPr="009A069F">
        <w:rPr>
          <w:rFonts w:ascii="Arial" w:hAnsi="Arial" w:cs="Arial"/>
          <w:color w:val="auto"/>
          <w:sz w:val="28"/>
          <w:szCs w:val="28"/>
        </w:rPr>
        <w:t xml:space="preserve">Choose a </w:t>
      </w:r>
      <w:r w:rsidR="005C28C2" w:rsidRPr="009A069F">
        <w:rPr>
          <w:rFonts w:ascii="Arial" w:hAnsi="Arial" w:cs="Arial"/>
          <w:color w:val="auto"/>
          <w:sz w:val="28"/>
          <w:szCs w:val="28"/>
        </w:rPr>
        <w:t>pulse</w:t>
      </w:r>
      <w:r w:rsidRPr="009A069F">
        <w:rPr>
          <w:rFonts w:ascii="Arial" w:hAnsi="Arial" w:cs="Arial"/>
          <w:color w:val="auto"/>
          <w:sz w:val="28"/>
          <w:szCs w:val="28"/>
        </w:rPr>
        <w:t xml:space="preserve"> and find out all about it</w:t>
      </w:r>
      <w:r w:rsidR="00FA2076">
        <w:rPr>
          <w:rFonts w:ascii="Arial" w:hAnsi="Arial" w:cs="Arial"/>
          <w:color w:val="auto"/>
          <w:sz w:val="28"/>
          <w:szCs w:val="28"/>
        </w:rPr>
        <w:t>.</w:t>
      </w:r>
    </w:p>
    <w:p w14:paraId="62AC68F4" w14:textId="0E780CAE" w:rsidR="00696BBF" w:rsidRDefault="00696BBF" w:rsidP="005D3883"/>
    <w:p w14:paraId="30135AE5" w14:textId="55C03F5C" w:rsidR="00696BBF" w:rsidRPr="009A069F" w:rsidRDefault="00663B2C" w:rsidP="00663B2C">
      <w:pPr>
        <w:ind w:left="-567"/>
        <w:rPr>
          <w:sz w:val="28"/>
          <w:szCs w:val="28"/>
        </w:rPr>
      </w:pPr>
      <w:r>
        <w:rPr>
          <w:sz w:val="36"/>
          <w:szCs w:val="36"/>
        </w:rPr>
        <w:t xml:space="preserve">  </w:t>
      </w:r>
      <w:r w:rsidR="00BD1EEB" w:rsidRPr="009A069F">
        <w:rPr>
          <w:sz w:val="28"/>
          <w:szCs w:val="28"/>
        </w:rPr>
        <w:t xml:space="preserve">My </w:t>
      </w:r>
      <w:r w:rsidR="0069550F" w:rsidRPr="009A069F">
        <w:rPr>
          <w:sz w:val="28"/>
          <w:szCs w:val="28"/>
        </w:rPr>
        <w:t>pulse</w:t>
      </w:r>
      <w:r w:rsidR="005D3883" w:rsidRPr="009A069F">
        <w:rPr>
          <w:sz w:val="28"/>
          <w:szCs w:val="28"/>
        </w:rPr>
        <w:t xml:space="preserve"> is</w:t>
      </w:r>
      <w:r w:rsidR="00FE4580" w:rsidRPr="009A069F">
        <w:rPr>
          <w:sz w:val="28"/>
          <w:szCs w:val="28"/>
        </w:rPr>
        <w:t>:</w:t>
      </w:r>
      <w:r w:rsidR="001F52F3">
        <w:rPr>
          <w:sz w:val="28"/>
          <w:szCs w:val="28"/>
        </w:rPr>
        <w:t xml:space="preserve"> </w:t>
      </w:r>
      <w:r w:rsidR="00FE4580" w:rsidRPr="001F52F3">
        <w:rPr>
          <w:color w:val="53B058" w:themeColor="accent1"/>
          <w:sz w:val="28"/>
          <w:szCs w:val="28"/>
        </w:rPr>
        <w:t>__________________________</w:t>
      </w:r>
    </w:p>
    <w:p w14:paraId="27B54A6B" w14:textId="14F2F0AF" w:rsidR="00696BBF" w:rsidRPr="009A069F" w:rsidRDefault="001F52F3" w:rsidP="00696BBF">
      <w:pPr>
        <w:ind w:left="-284"/>
        <w:rPr>
          <w:sz w:val="28"/>
          <w:szCs w:val="28"/>
        </w:rPr>
      </w:pPr>
      <w:r w:rsidRPr="009A069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ECC4B00" wp14:editId="4F9EE341">
                <wp:simplePos x="0" y="0"/>
                <wp:positionH relativeFrom="column">
                  <wp:posOffset>-252730</wp:posOffset>
                </wp:positionH>
                <wp:positionV relativeFrom="paragraph">
                  <wp:posOffset>204470</wp:posOffset>
                </wp:positionV>
                <wp:extent cx="2552700" cy="1343660"/>
                <wp:effectExtent l="19050" t="19050" r="19050" b="2794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34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C3484" w14:textId="2150F51F" w:rsidR="00FE4580" w:rsidRPr="009A069F" w:rsidRDefault="00FE4580" w:rsidP="00FE45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069F">
                              <w:rPr>
                                <w:sz w:val="28"/>
                                <w:szCs w:val="28"/>
                              </w:rPr>
                              <w:t>Where does it grow?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C4B00" id="Text Box 13" o:spid="_x0000_s1027" type="#_x0000_t202" style="position:absolute;left:0;text-align:left;margin-left:-19.9pt;margin-top:16.1pt;width:201pt;height:105.8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" strokecolor="#53b058 [3204]" strokeweight="2.25pt">
                <v:textbox>
                  <w:txbxContent>
                    <w:p w14:paraId="2F5C3484" w14:textId="2150F51F" w:rsidR="00FE4580" w:rsidRPr="009A069F" w:rsidRDefault="00FE4580" w:rsidP="00FE4580">
                      <w:pPr>
                        <w:rPr>
                          <w:sz w:val="28"/>
                          <w:szCs w:val="28"/>
                        </w:rPr>
                      </w:pPr>
                      <w:r w:rsidRPr="009A069F">
                        <w:rPr>
                          <w:sz w:val="28"/>
                          <w:szCs w:val="28"/>
                        </w:rPr>
                        <w:t>Where does it grow?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069F" w:rsidRPr="009A069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AD7DAFA" wp14:editId="1D812263">
                <wp:simplePos x="0" y="0"/>
                <wp:positionH relativeFrom="column">
                  <wp:posOffset>2437130</wp:posOffset>
                </wp:positionH>
                <wp:positionV relativeFrom="paragraph">
                  <wp:posOffset>196850</wp:posOffset>
                </wp:positionV>
                <wp:extent cx="2197100" cy="1847850"/>
                <wp:effectExtent l="19050" t="19050" r="12700" b="1905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FC4C6" w14:textId="0DD436E2" w:rsidR="00FE4580" w:rsidRPr="009A069F" w:rsidRDefault="00FE4580" w:rsidP="00FE45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069F">
                              <w:rPr>
                                <w:sz w:val="28"/>
                                <w:szCs w:val="28"/>
                              </w:rPr>
                              <w:t>What does it look like when it is growing?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7DAFA" id="Text Box 12" o:spid="_x0000_s1028" type="#_x0000_t202" style="position:absolute;left:0;text-align:left;margin-left:191.9pt;margin-top:15.5pt;width:173pt;height:145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" strokecolor="#53b058 [3204]" strokeweight="2.25pt">
                <v:textbox>
                  <w:txbxContent>
                    <w:p w14:paraId="293FC4C6" w14:textId="0DD436E2" w:rsidR="00FE4580" w:rsidRPr="009A069F" w:rsidRDefault="00FE4580" w:rsidP="00FE4580">
                      <w:pPr>
                        <w:rPr>
                          <w:sz w:val="28"/>
                          <w:szCs w:val="28"/>
                        </w:rPr>
                      </w:pPr>
                      <w:r w:rsidRPr="009A069F">
                        <w:rPr>
                          <w:sz w:val="28"/>
                          <w:szCs w:val="28"/>
                        </w:rPr>
                        <w:t>What does it look like when it is growing?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DACF68" w14:textId="2AB9ADA4" w:rsidR="00696BBF" w:rsidRPr="009A069F" w:rsidRDefault="00696BBF" w:rsidP="00696BBF">
      <w:pPr>
        <w:ind w:left="-284"/>
        <w:rPr>
          <w:sz w:val="28"/>
          <w:szCs w:val="28"/>
        </w:rPr>
      </w:pPr>
    </w:p>
    <w:p w14:paraId="12523D4C" w14:textId="6E08D392" w:rsidR="00696BBF" w:rsidRPr="009A069F" w:rsidRDefault="00696BBF" w:rsidP="00696BBF">
      <w:pPr>
        <w:ind w:left="-284"/>
        <w:rPr>
          <w:sz w:val="28"/>
          <w:szCs w:val="28"/>
        </w:rPr>
      </w:pPr>
    </w:p>
    <w:p w14:paraId="23D25249" w14:textId="0ADB67B9" w:rsidR="00696BBF" w:rsidRPr="009A069F" w:rsidRDefault="00696BBF" w:rsidP="00696BBF">
      <w:pPr>
        <w:ind w:left="-284"/>
        <w:rPr>
          <w:sz w:val="28"/>
          <w:szCs w:val="28"/>
        </w:rPr>
      </w:pPr>
    </w:p>
    <w:p w14:paraId="0CC0FD9E" w14:textId="35C13BDF" w:rsidR="00696BBF" w:rsidRPr="009A069F" w:rsidRDefault="00696BBF" w:rsidP="00696BBF">
      <w:pPr>
        <w:ind w:left="-284"/>
        <w:rPr>
          <w:sz w:val="28"/>
          <w:szCs w:val="28"/>
        </w:rPr>
      </w:pPr>
    </w:p>
    <w:p w14:paraId="6363D018" w14:textId="00987E25" w:rsidR="00696BBF" w:rsidRPr="009A069F" w:rsidRDefault="00696BBF" w:rsidP="005A75F2">
      <w:pPr>
        <w:rPr>
          <w:sz w:val="28"/>
          <w:szCs w:val="28"/>
        </w:rPr>
      </w:pPr>
    </w:p>
    <w:p w14:paraId="29852FBE" w14:textId="77777777" w:rsidR="005A75F2" w:rsidRPr="009A069F" w:rsidRDefault="005A75F2" w:rsidP="005A75F2">
      <w:pPr>
        <w:rPr>
          <w:sz w:val="28"/>
          <w:szCs w:val="28"/>
        </w:rPr>
      </w:pPr>
    </w:p>
    <w:p w14:paraId="501A7E64" w14:textId="03CBE4F3" w:rsidR="00696BBF" w:rsidRPr="009A069F" w:rsidRDefault="009A069F" w:rsidP="00696BBF">
      <w:pPr>
        <w:ind w:left="-284"/>
        <w:rPr>
          <w:sz w:val="28"/>
          <w:szCs w:val="28"/>
        </w:rPr>
      </w:pPr>
      <w:r w:rsidRPr="009A069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571E98B4" wp14:editId="4EE2B72F">
                <wp:simplePos x="0" y="0"/>
                <wp:positionH relativeFrom="column">
                  <wp:posOffset>-252730</wp:posOffset>
                </wp:positionH>
                <wp:positionV relativeFrom="paragraph">
                  <wp:posOffset>241935</wp:posOffset>
                </wp:positionV>
                <wp:extent cx="2488565" cy="3104515"/>
                <wp:effectExtent l="19050" t="19050" r="26035" b="19685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65" cy="310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85D33" w14:textId="1DAA527C" w:rsidR="008415DB" w:rsidRPr="005D3883" w:rsidRDefault="008415DB" w:rsidP="008415D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A069F">
                              <w:rPr>
                                <w:sz w:val="28"/>
                                <w:szCs w:val="28"/>
                              </w:rPr>
                              <w:t xml:space="preserve">What </w:t>
                            </w:r>
                            <w:r w:rsidR="0009094C" w:rsidRPr="009A069F">
                              <w:rPr>
                                <w:sz w:val="28"/>
                                <w:szCs w:val="28"/>
                              </w:rPr>
                              <w:t xml:space="preserve">happens to </w:t>
                            </w:r>
                            <w:r w:rsidR="009A3814" w:rsidRPr="009A069F">
                              <w:rPr>
                                <w:sz w:val="28"/>
                                <w:szCs w:val="28"/>
                              </w:rPr>
                              <w:t xml:space="preserve">it </w:t>
                            </w:r>
                            <w:r w:rsidR="006A3A80" w:rsidRPr="009A069F">
                              <w:rPr>
                                <w:sz w:val="28"/>
                                <w:szCs w:val="28"/>
                              </w:rPr>
                              <w:t>before it is ready to buy in the shops?</w:t>
                            </w:r>
                            <w:r w:rsidR="007B5A93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B5A93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="007B5A93" w:rsidRPr="007B5A93">
                              <w:rPr>
                                <w:sz w:val="24"/>
                              </w:rPr>
                              <w:t>(‘Farm to fork’ stages.)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E98B4" id="Text Box 31" o:spid="_x0000_s1029" type="#_x0000_t202" style="position:absolute;left:0;text-align:left;margin-left:-19.9pt;margin-top:19.05pt;width:195.95pt;height:244.4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" strokecolor="#53b058 [3204]" strokeweight="2.25pt">
                <v:textbox>
                  <w:txbxContent>
                    <w:p w14:paraId="54D85D33" w14:textId="1DAA527C" w:rsidR="008415DB" w:rsidRPr="005D3883" w:rsidRDefault="008415DB" w:rsidP="008415DB">
                      <w:pPr>
                        <w:rPr>
                          <w:sz w:val="36"/>
                          <w:szCs w:val="36"/>
                        </w:rPr>
                      </w:pPr>
                      <w:r w:rsidRPr="009A069F">
                        <w:rPr>
                          <w:sz w:val="28"/>
                          <w:szCs w:val="28"/>
                        </w:rPr>
                        <w:t xml:space="preserve">What </w:t>
                      </w:r>
                      <w:r w:rsidR="0009094C" w:rsidRPr="009A069F">
                        <w:rPr>
                          <w:sz w:val="28"/>
                          <w:szCs w:val="28"/>
                        </w:rPr>
                        <w:t xml:space="preserve">happens to </w:t>
                      </w:r>
                      <w:r w:rsidR="009A3814" w:rsidRPr="009A069F">
                        <w:rPr>
                          <w:sz w:val="28"/>
                          <w:szCs w:val="28"/>
                        </w:rPr>
                        <w:t xml:space="preserve">it </w:t>
                      </w:r>
                      <w:r w:rsidR="006A3A80" w:rsidRPr="009A069F">
                        <w:rPr>
                          <w:sz w:val="28"/>
                          <w:szCs w:val="28"/>
                        </w:rPr>
                        <w:t>before it is ready to buy in the shops?</w:t>
                      </w:r>
                      <w:r w:rsidR="007B5A93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7B5A93">
                        <w:rPr>
                          <w:sz w:val="36"/>
                          <w:szCs w:val="36"/>
                        </w:rPr>
                        <w:br/>
                      </w:r>
                      <w:r w:rsidR="007B5A93" w:rsidRPr="007B5A93">
                        <w:rPr>
                          <w:sz w:val="24"/>
                        </w:rPr>
                        <w:t>(‘Farm to fork’ stages.)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907D44" w14:textId="23C2D0AB" w:rsidR="00696BBF" w:rsidRPr="009A069F" w:rsidRDefault="00696BBF" w:rsidP="00696BBF">
      <w:pPr>
        <w:ind w:left="-284"/>
        <w:rPr>
          <w:sz w:val="28"/>
          <w:szCs w:val="28"/>
        </w:rPr>
      </w:pPr>
    </w:p>
    <w:p w14:paraId="493F5C7B" w14:textId="012C3847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06695AE9" w14:textId="5A58D30C" w:rsidR="005A75F2" w:rsidRPr="009A069F" w:rsidRDefault="009A069F" w:rsidP="005C28C2">
      <w:pPr>
        <w:ind w:left="-284"/>
        <w:rPr>
          <w:rFonts w:cs="Arial"/>
          <w:sz w:val="28"/>
          <w:szCs w:val="28"/>
        </w:rPr>
      </w:pPr>
      <w:r w:rsidRPr="009A069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C3986D2" wp14:editId="6A9A57E5">
                <wp:simplePos x="0" y="0"/>
                <wp:positionH relativeFrom="column">
                  <wp:posOffset>2338070</wp:posOffset>
                </wp:positionH>
                <wp:positionV relativeFrom="paragraph">
                  <wp:posOffset>112395</wp:posOffset>
                </wp:positionV>
                <wp:extent cx="2292985" cy="2743200"/>
                <wp:effectExtent l="19050" t="19050" r="12065" b="1905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1D3CB" w14:textId="02EF3DD4" w:rsidR="00FE4580" w:rsidRPr="005D3883" w:rsidRDefault="008415DB" w:rsidP="00FE458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A069F">
                              <w:rPr>
                                <w:sz w:val="28"/>
                                <w:szCs w:val="28"/>
                              </w:rPr>
                              <w:t xml:space="preserve">What does it look like when </w:t>
                            </w:r>
                            <w:r w:rsidR="009A3814" w:rsidRPr="009A069F">
                              <w:rPr>
                                <w:sz w:val="28"/>
                                <w:szCs w:val="28"/>
                              </w:rPr>
                              <w:t>it is on sale</w:t>
                            </w:r>
                            <w:r w:rsidRPr="009A069F">
                              <w:rPr>
                                <w:sz w:val="28"/>
                                <w:szCs w:val="28"/>
                              </w:rPr>
                              <w:t xml:space="preserve"> in the shops?</w:t>
                            </w:r>
                            <w:r w:rsidR="005B14AC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B5A93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="0009094C" w:rsidRPr="0009094C">
                              <w:rPr>
                                <w:sz w:val="24"/>
                              </w:rPr>
                              <w:t>(</w:t>
                            </w:r>
                            <w:r w:rsidR="0009094C">
                              <w:rPr>
                                <w:sz w:val="24"/>
                              </w:rPr>
                              <w:t xml:space="preserve">Is it </w:t>
                            </w:r>
                            <w:r w:rsidR="0009094C" w:rsidRPr="0009094C">
                              <w:rPr>
                                <w:sz w:val="24"/>
                              </w:rPr>
                              <w:t>canned, dried, frozen</w:t>
                            </w:r>
                            <w:r w:rsidR="0009094C">
                              <w:rPr>
                                <w:sz w:val="24"/>
                              </w:rPr>
                              <w:t>?</w:t>
                            </w:r>
                            <w:r w:rsidR="0009094C" w:rsidRPr="0009094C">
                              <w:rPr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986D2" id="Text Box 14" o:spid="_x0000_s1030" type="#_x0000_t202" style="position:absolute;left:0;text-align:left;margin-left:184.1pt;margin-top:8.85pt;width:180.55pt;height:3in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" strokecolor="#53b058 [3204]" strokeweight="2.25pt">
                <v:textbox>
                  <w:txbxContent>
                    <w:p w14:paraId="4C21D3CB" w14:textId="02EF3DD4" w:rsidR="00FE4580" w:rsidRPr="005D3883" w:rsidRDefault="008415DB" w:rsidP="00FE4580">
                      <w:pPr>
                        <w:rPr>
                          <w:sz w:val="36"/>
                          <w:szCs w:val="36"/>
                        </w:rPr>
                      </w:pPr>
                      <w:r w:rsidRPr="009A069F">
                        <w:rPr>
                          <w:sz w:val="28"/>
                          <w:szCs w:val="28"/>
                        </w:rPr>
                        <w:t xml:space="preserve">What does it look like when </w:t>
                      </w:r>
                      <w:r w:rsidR="009A3814" w:rsidRPr="009A069F">
                        <w:rPr>
                          <w:sz w:val="28"/>
                          <w:szCs w:val="28"/>
                        </w:rPr>
                        <w:t>it is on sale</w:t>
                      </w:r>
                      <w:r w:rsidRPr="009A069F">
                        <w:rPr>
                          <w:sz w:val="28"/>
                          <w:szCs w:val="28"/>
                        </w:rPr>
                        <w:t xml:space="preserve"> in the shops?</w:t>
                      </w:r>
                      <w:r w:rsidR="005B14AC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7B5A93">
                        <w:rPr>
                          <w:sz w:val="36"/>
                          <w:szCs w:val="36"/>
                        </w:rPr>
                        <w:br/>
                      </w:r>
                      <w:r w:rsidR="0009094C" w:rsidRPr="0009094C">
                        <w:rPr>
                          <w:sz w:val="24"/>
                        </w:rPr>
                        <w:t>(</w:t>
                      </w:r>
                      <w:r w:rsidR="0009094C">
                        <w:rPr>
                          <w:sz w:val="24"/>
                        </w:rPr>
                        <w:t xml:space="preserve">Is it </w:t>
                      </w:r>
                      <w:r w:rsidR="0009094C" w:rsidRPr="0009094C">
                        <w:rPr>
                          <w:sz w:val="24"/>
                        </w:rPr>
                        <w:t>canned, dried, frozen</w:t>
                      </w:r>
                      <w:r w:rsidR="0009094C">
                        <w:rPr>
                          <w:sz w:val="24"/>
                        </w:rPr>
                        <w:t>?</w:t>
                      </w:r>
                      <w:r w:rsidR="0009094C" w:rsidRPr="0009094C">
                        <w:rPr>
                          <w:sz w:val="2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7A5844" w14:textId="12DD9990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7E770908" w14:textId="7250C08A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703CAC9A" w14:textId="0E11D43C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0E499036" w14:textId="3EFECFCB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7F59534F" w14:textId="5CDA3461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7F093C98" w14:textId="3F234F2D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1C06F2FA" w14:textId="7DF1D729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2382618B" w14:textId="51A0EA74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765C0879" w14:textId="02A18221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37FC80B7" w14:textId="1401E674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5288CD57" w14:textId="03B9FEA0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0C2FC51F" w14:textId="266E6E91" w:rsidR="005A75F2" w:rsidRPr="009A069F" w:rsidRDefault="005A75F2" w:rsidP="005C28C2">
      <w:pPr>
        <w:ind w:left="-284"/>
        <w:rPr>
          <w:rFonts w:cs="Arial"/>
          <w:sz w:val="28"/>
          <w:szCs w:val="28"/>
        </w:rPr>
      </w:pPr>
    </w:p>
    <w:p w14:paraId="56B1EFB9" w14:textId="27F2A737" w:rsidR="005A75F2" w:rsidRPr="009A069F" w:rsidRDefault="009A069F" w:rsidP="005C28C2">
      <w:pPr>
        <w:ind w:left="-284"/>
        <w:rPr>
          <w:rFonts w:cs="Arial"/>
          <w:sz w:val="28"/>
          <w:szCs w:val="28"/>
        </w:rPr>
      </w:pPr>
      <w:r w:rsidRPr="009A069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19A8A913" wp14:editId="5DBA3592">
                <wp:simplePos x="0" y="0"/>
                <wp:positionH relativeFrom="column">
                  <wp:posOffset>-255905</wp:posOffset>
                </wp:positionH>
                <wp:positionV relativeFrom="paragraph">
                  <wp:posOffset>187960</wp:posOffset>
                </wp:positionV>
                <wp:extent cx="2378710" cy="1629410"/>
                <wp:effectExtent l="19050" t="19050" r="21590" b="2794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710" cy="162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D96BD" w14:textId="2C3884AF" w:rsidR="005B14AC" w:rsidRPr="009A069F" w:rsidRDefault="005B14AC" w:rsidP="005B14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069F">
                              <w:rPr>
                                <w:sz w:val="28"/>
                                <w:szCs w:val="28"/>
                              </w:rPr>
                              <w:t xml:space="preserve">What </w:t>
                            </w:r>
                            <w:r w:rsidR="0069550F" w:rsidRPr="009A069F">
                              <w:rPr>
                                <w:sz w:val="28"/>
                                <w:szCs w:val="28"/>
                              </w:rPr>
                              <w:t>dishes can</w:t>
                            </w:r>
                            <w:r w:rsidRPr="009A069F">
                              <w:rPr>
                                <w:sz w:val="28"/>
                                <w:szCs w:val="28"/>
                              </w:rPr>
                              <w:t xml:space="preserve"> you</w:t>
                            </w:r>
                            <w:r w:rsidR="009A06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069F">
                              <w:rPr>
                                <w:sz w:val="28"/>
                                <w:szCs w:val="28"/>
                              </w:rPr>
                              <w:t xml:space="preserve">make with </w:t>
                            </w:r>
                            <w:r w:rsidR="00F671C9" w:rsidRPr="009A069F">
                              <w:rPr>
                                <w:sz w:val="28"/>
                                <w:szCs w:val="28"/>
                              </w:rPr>
                              <w:t>it?</w:t>
                            </w:r>
                            <w:r w:rsidRPr="009A06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8A913" id="Text Box 15" o:spid="_x0000_s1031" type="#_x0000_t202" style="position:absolute;left:0;text-align:left;margin-left:-20.15pt;margin-top:14.8pt;width:187.3pt;height:128.3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" strokecolor="#53b058 [3204]" strokeweight="2.25pt">
                <v:textbox>
                  <w:txbxContent>
                    <w:p w14:paraId="3CAD96BD" w14:textId="2C3884AF" w:rsidR="005B14AC" w:rsidRPr="009A069F" w:rsidRDefault="005B14AC" w:rsidP="005B14AC">
                      <w:pPr>
                        <w:rPr>
                          <w:sz w:val="28"/>
                          <w:szCs w:val="28"/>
                        </w:rPr>
                      </w:pPr>
                      <w:r w:rsidRPr="009A069F">
                        <w:rPr>
                          <w:sz w:val="28"/>
                          <w:szCs w:val="28"/>
                        </w:rPr>
                        <w:t xml:space="preserve">What </w:t>
                      </w:r>
                      <w:r w:rsidR="0069550F" w:rsidRPr="009A069F">
                        <w:rPr>
                          <w:sz w:val="28"/>
                          <w:szCs w:val="28"/>
                        </w:rPr>
                        <w:t>dishes can</w:t>
                      </w:r>
                      <w:r w:rsidRPr="009A069F">
                        <w:rPr>
                          <w:sz w:val="28"/>
                          <w:szCs w:val="28"/>
                        </w:rPr>
                        <w:t xml:space="preserve"> you</w:t>
                      </w:r>
                      <w:r w:rsidR="009A069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A069F">
                        <w:rPr>
                          <w:sz w:val="28"/>
                          <w:szCs w:val="28"/>
                        </w:rPr>
                        <w:t xml:space="preserve">make with </w:t>
                      </w:r>
                      <w:r w:rsidR="00F671C9" w:rsidRPr="009A069F">
                        <w:rPr>
                          <w:sz w:val="28"/>
                          <w:szCs w:val="28"/>
                        </w:rPr>
                        <w:t>it?</w:t>
                      </w:r>
                      <w:r w:rsidRPr="009A069F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E77C70" w14:textId="30CAEAD1" w:rsidR="005A75F2" w:rsidRPr="009A069F" w:rsidRDefault="00746843" w:rsidP="005C28C2">
      <w:pPr>
        <w:ind w:left="-284"/>
        <w:rPr>
          <w:rFonts w:cs="Arial"/>
          <w:sz w:val="28"/>
          <w:szCs w:val="28"/>
        </w:rPr>
      </w:pPr>
      <w:r w:rsidRPr="009A069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61090CC0" wp14:editId="0C015B4E">
                <wp:simplePos x="0" y="0"/>
                <wp:positionH relativeFrom="margin">
                  <wp:align>center</wp:align>
                </wp:positionH>
                <wp:positionV relativeFrom="paragraph">
                  <wp:posOffset>1736725</wp:posOffset>
                </wp:positionV>
                <wp:extent cx="6333490" cy="66675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49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8C39F" w14:textId="77777777" w:rsidR="001F52F3" w:rsidRDefault="001F52F3" w:rsidP="00746843">
                            <w:pPr>
                              <w:ind w:left="142"/>
                              <w:jc w:val="center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14:paraId="69DC84AA" w14:textId="38337D59" w:rsidR="00A24B48" w:rsidRPr="009A069F" w:rsidRDefault="00A24B48" w:rsidP="00746843">
                            <w:pPr>
                              <w:ind w:left="142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A069F">
                              <w:rPr>
                                <w:rFonts w:cs="Arial"/>
                                <w:sz w:val="28"/>
                                <w:szCs w:val="28"/>
                              </w:rPr>
                              <w:t>Use the information you find out to create an interesting poster or flyer</w:t>
                            </w:r>
                            <w:r w:rsidR="00947850">
                              <w:rPr>
                                <w:rFonts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CAB5AC6" w14:textId="4248471A" w:rsidR="00A24B48" w:rsidRPr="000E21EE" w:rsidRDefault="00A24B48" w:rsidP="00746843">
                            <w:pPr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0CC0" id="Text Box 30" o:spid="_x0000_s1032" type="#_x0000_t202" style="position:absolute;left:0;text-align:left;margin-left:0;margin-top:136.75pt;width:498.7pt;height:52.5pt;z-index:251658247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" stroked="f">
                <v:textbox>
                  <w:txbxContent>
                    <w:p w14:paraId="2218C39F" w14:textId="77777777" w:rsidR="001F52F3" w:rsidRDefault="001F52F3" w:rsidP="00746843">
                      <w:pPr>
                        <w:ind w:left="142"/>
                        <w:jc w:val="center"/>
                        <w:rPr>
                          <w:rFonts w:cs="Arial"/>
                          <w:sz w:val="28"/>
                          <w:szCs w:val="28"/>
                        </w:rPr>
                      </w:pPr>
                    </w:p>
                    <w:p w14:paraId="69DC84AA" w14:textId="38337D59" w:rsidR="00A24B48" w:rsidRPr="009A069F" w:rsidRDefault="00A24B48" w:rsidP="00746843">
                      <w:pPr>
                        <w:ind w:left="142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A069F">
                        <w:rPr>
                          <w:rFonts w:cs="Arial"/>
                          <w:sz w:val="28"/>
                          <w:szCs w:val="28"/>
                        </w:rPr>
                        <w:t>Use the information you find out to create an interesting poster or flyer</w:t>
                      </w:r>
                      <w:r w:rsidR="00947850">
                        <w:rPr>
                          <w:rFonts w:cs="Arial"/>
                          <w:sz w:val="28"/>
                          <w:szCs w:val="28"/>
                        </w:rPr>
                        <w:t>.</w:t>
                      </w:r>
                    </w:p>
                    <w:p w14:paraId="0CAB5AC6" w14:textId="4248471A" w:rsidR="00A24B48" w:rsidRPr="000E21EE" w:rsidRDefault="00A24B48" w:rsidP="00746843">
                      <w:pPr>
                        <w:jc w:val="center"/>
                        <w:rPr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52F3" w:rsidRPr="009A069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894D37F" wp14:editId="4504A1A6">
                <wp:simplePos x="0" y="0"/>
                <wp:positionH relativeFrom="column">
                  <wp:posOffset>2235835</wp:posOffset>
                </wp:positionH>
                <wp:positionV relativeFrom="paragraph">
                  <wp:posOffset>95885</wp:posOffset>
                </wp:positionV>
                <wp:extent cx="2387600" cy="1521460"/>
                <wp:effectExtent l="19050" t="19050" r="12700" b="2159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52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DB4E5" w14:textId="0DA2B5DD" w:rsidR="0069550F" w:rsidRPr="009A069F" w:rsidRDefault="0069550F" w:rsidP="00695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069F">
                              <w:rPr>
                                <w:sz w:val="28"/>
                                <w:szCs w:val="28"/>
                              </w:rPr>
                              <w:t xml:space="preserve">Other </w:t>
                            </w:r>
                            <w:r w:rsidR="005A75F2" w:rsidRPr="009A069F">
                              <w:rPr>
                                <w:sz w:val="28"/>
                                <w:szCs w:val="28"/>
                              </w:rPr>
                              <w:t>interesting</w:t>
                            </w:r>
                            <w:r w:rsidRPr="009A069F">
                              <w:rPr>
                                <w:sz w:val="28"/>
                                <w:szCs w:val="28"/>
                              </w:rPr>
                              <w:t xml:space="preserve"> facts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D37F" id="Text Box 16" o:spid="_x0000_s1033" type="#_x0000_t202" style="position:absolute;left:0;text-align:left;margin-left:176.05pt;margin-top:7.55pt;width:188pt;height:119.8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" strokecolor="#53b058 [3204]" strokeweight="2.25pt">
                <v:textbox>
                  <w:txbxContent>
                    <w:p w14:paraId="63FDB4E5" w14:textId="0DA2B5DD" w:rsidR="0069550F" w:rsidRPr="009A069F" w:rsidRDefault="0069550F" w:rsidP="0069550F">
                      <w:pPr>
                        <w:rPr>
                          <w:sz w:val="28"/>
                          <w:szCs w:val="28"/>
                        </w:rPr>
                      </w:pPr>
                      <w:r w:rsidRPr="009A069F">
                        <w:rPr>
                          <w:sz w:val="28"/>
                          <w:szCs w:val="28"/>
                        </w:rPr>
                        <w:t xml:space="preserve">Other </w:t>
                      </w:r>
                      <w:r w:rsidR="005A75F2" w:rsidRPr="009A069F">
                        <w:rPr>
                          <w:sz w:val="28"/>
                          <w:szCs w:val="28"/>
                        </w:rPr>
                        <w:t>interesting</w:t>
                      </w:r>
                      <w:r w:rsidRPr="009A069F">
                        <w:rPr>
                          <w:sz w:val="28"/>
                          <w:szCs w:val="28"/>
                        </w:rPr>
                        <w:t xml:space="preserve"> facts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A75F2" w:rsidRPr="009A069F" w:rsidSect="00663B2C">
      <w:headerReference w:type="default" r:id="rId17"/>
      <w:footerReference w:type="even" r:id="rId18"/>
      <w:footerReference w:type="default" r:id="rId19"/>
      <w:pgSz w:w="11906" w:h="16838"/>
      <w:pgMar w:top="1276" w:right="1440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D2CA4" w14:textId="77777777" w:rsidR="008B6685" w:rsidRDefault="008B6685" w:rsidP="00684B2F">
      <w:r>
        <w:separator/>
      </w:r>
    </w:p>
  </w:endnote>
  <w:endnote w:type="continuationSeparator" w:id="0">
    <w:p w14:paraId="37B3673B" w14:textId="77777777" w:rsidR="008B6685" w:rsidRDefault="008B6685" w:rsidP="00684B2F">
      <w:r>
        <w:continuationSeparator/>
      </w:r>
    </w:p>
  </w:endnote>
  <w:endnote w:type="continuationNotice" w:id="1">
    <w:p w14:paraId="30F4C8D0" w14:textId="77777777" w:rsidR="008B6685" w:rsidRDefault="008B66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ktiv Grotesk">
    <w:altName w:val="Arial"/>
    <w:charset w:val="00"/>
    <w:family w:val="swiss"/>
    <w:pitch w:val="variable"/>
    <w:sig w:usb0="00000000" w:usb1="D000FFFB" w:usb2="00000028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D07B0" w14:textId="77777777" w:rsidR="00BB599A" w:rsidRDefault="00BB599A" w:rsidP="00E94269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AECEB5E" w14:textId="77777777" w:rsidR="00675DA0" w:rsidRDefault="00675D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FB7B1" w14:textId="77777777" w:rsidR="00684B2F" w:rsidRPr="00EE4C18" w:rsidRDefault="008D25B2" w:rsidP="00BB599A">
    <w:pPr>
      <w:pStyle w:val="Footer"/>
      <w:jc w:val="center"/>
      <w:rPr>
        <w:b/>
        <w:bCs/>
        <w:color w:val="FFFFFF" w:themeColor="background1"/>
        <w:sz w:val="18"/>
        <w:szCs w:val="18"/>
      </w:rPr>
    </w:pPr>
    <w:r>
      <w:rPr>
        <w:b/>
        <w:bCs/>
        <w:noProof/>
        <w:color w:val="FFFFFF" w:themeColor="background1"/>
        <w:sz w:val="18"/>
        <w:szCs w:val="18"/>
        <w:lang w:eastAsia="en-GB"/>
      </w:rPr>
      <w:drawing>
        <wp:anchor distT="0" distB="0" distL="114300" distR="114300" simplePos="0" relativeHeight="251658242" behindDoc="1" locked="0" layoutInCell="1" allowOverlap="1" wp14:anchorId="61B48C92" wp14:editId="6681A184">
          <wp:simplePos x="0" y="0"/>
          <wp:positionH relativeFrom="column">
            <wp:posOffset>-914400</wp:posOffset>
          </wp:positionH>
          <wp:positionV relativeFrom="paragraph">
            <wp:posOffset>-433705</wp:posOffset>
          </wp:positionV>
          <wp:extent cx="7620000" cy="1267897"/>
          <wp:effectExtent l="0" t="0" r="0" b="2540"/>
          <wp:wrapNone/>
          <wp:docPr id="29" name="Picture 29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620000" cy="12678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40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61E350C" wp14:editId="1FE5DD03">
              <wp:simplePos x="0" y="0"/>
              <wp:positionH relativeFrom="column">
                <wp:posOffset>-673100</wp:posOffset>
              </wp:positionH>
              <wp:positionV relativeFrom="paragraph">
                <wp:posOffset>114300</wp:posOffset>
              </wp:positionV>
              <wp:extent cx="3467100" cy="2159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67100" cy="215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5C72C9" w14:textId="01B7B117" w:rsidR="0035440B" w:rsidRPr="00A10DAF" w:rsidRDefault="0035440B" w:rsidP="0035440B">
                          <w:pPr>
                            <w:pStyle w:val="NoSpacing"/>
                            <w:rPr>
                              <w:sz w:val="16"/>
                              <w:szCs w:val="16"/>
                            </w:rPr>
                          </w:pPr>
                          <w:r w:rsidRPr="00A10DAF">
                            <w:rPr>
                              <w:sz w:val="16"/>
                              <w:szCs w:val="16"/>
                            </w:rPr>
                            <w:t>© British Nutrition Foundation 202</w:t>
                          </w:r>
                          <w:r w:rsidR="001F52F3"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A10DAF">
                            <w:rPr>
                              <w:sz w:val="16"/>
                              <w:szCs w:val="16"/>
                            </w:rPr>
                            <w:t xml:space="preserve"> | nutrition.org.uk</w:t>
                          </w:r>
                        </w:p>
                        <w:p w14:paraId="05AC79CA" w14:textId="77777777" w:rsidR="0035440B" w:rsidRDefault="0035440B" w:rsidP="0035440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1E350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4" type="#_x0000_t202" style="position:absolute;left:0;text-align:left;margin-left:-53pt;margin-top:9pt;width:273pt;height:17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oyFwIAACw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" filled="f" stroked="f" strokeweight=".5pt">
              <v:textbox>
                <w:txbxContent>
                  <w:p w14:paraId="505C72C9" w14:textId="01B7B117" w:rsidR="0035440B" w:rsidRPr="00A10DAF" w:rsidRDefault="0035440B" w:rsidP="0035440B">
                    <w:pPr>
                      <w:pStyle w:val="NoSpacing"/>
                      <w:rPr>
                        <w:sz w:val="16"/>
                        <w:szCs w:val="16"/>
                      </w:rPr>
                    </w:pPr>
                    <w:r w:rsidRPr="00A10DAF">
                      <w:rPr>
                        <w:sz w:val="16"/>
                        <w:szCs w:val="16"/>
                      </w:rPr>
                      <w:t>© British Nutrition Foundation 202</w:t>
                    </w:r>
                    <w:r w:rsidR="001F52F3">
                      <w:rPr>
                        <w:sz w:val="16"/>
                        <w:szCs w:val="16"/>
                      </w:rPr>
                      <w:t>3</w:t>
                    </w:r>
                    <w:r w:rsidRPr="00A10DAF">
                      <w:rPr>
                        <w:sz w:val="16"/>
                        <w:szCs w:val="16"/>
                      </w:rPr>
                      <w:t xml:space="preserve"> | nutrition.org.uk</w:t>
                    </w:r>
                  </w:p>
                  <w:p w14:paraId="05AC79CA" w14:textId="77777777" w:rsidR="0035440B" w:rsidRDefault="0035440B" w:rsidP="0035440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C6D13" w14:textId="77777777" w:rsidR="008B6685" w:rsidRDefault="008B6685" w:rsidP="00684B2F">
      <w:r>
        <w:separator/>
      </w:r>
    </w:p>
  </w:footnote>
  <w:footnote w:type="continuationSeparator" w:id="0">
    <w:p w14:paraId="458BA6C7" w14:textId="77777777" w:rsidR="008B6685" w:rsidRDefault="008B6685" w:rsidP="00684B2F">
      <w:r>
        <w:continuationSeparator/>
      </w:r>
    </w:p>
  </w:footnote>
  <w:footnote w:type="continuationNotice" w:id="1">
    <w:p w14:paraId="5D36BD0E" w14:textId="77777777" w:rsidR="008B6685" w:rsidRDefault="008B66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C16D2" w14:textId="79174627" w:rsidR="00BB599A" w:rsidRPr="00BB599A" w:rsidRDefault="0019411F" w:rsidP="00961CD9">
    <w:pPr>
      <w:pStyle w:val="Header"/>
      <w:jc w:val="right"/>
      <w:rPr>
        <w:rFonts w:ascii="Georgia" w:hAnsi="Georgia"/>
        <w:sz w:val="72"/>
        <w:szCs w:val="72"/>
      </w:rPr>
    </w:pPr>
    <w:r>
      <w:rPr>
        <w:rFonts w:ascii="Georgia" w:hAnsi="Georgia"/>
        <w:noProof/>
        <w:sz w:val="72"/>
        <w:szCs w:val="72"/>
        <w:lang w:eastAsia="en-GB"/>
      </w:rPr>
      <w:drawing>
        <wp:anchor distT="0" distB="0" distL="114300" distR="114300" simplePos="0" relativeHeight="251658244" behindDoc="0" locked="0" layoutInCell="1" allowOverlap="1" wp14:anchorId="08494731" wp14:editId="5965DFC0">
          <wp:simplePos x="0" y="0"/>
          <wp:positionH relativeFrom="column">
            <wp:posOffset>5043170</wp:posOffset>
          </wp:positionH>
          <wp:positionV relativeFrom="paragraph">
            <wp:posOffset>-220980</wp:posOffset>
          </wp:positionV>
          <wp:extent cx="1171575" cy="1171575"/>
          <wp:effectExtent l="0" t="0" r="9525" b="9525"/>
          <wp:wrapNone/>
          <wp:docPr id="26" name="Picture 26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117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/>
        <w:noProof/>
        <w:sz w:val="72"/>
        <w:szCs w:val="72"/>
        <w:lang w:eastAsia="en-GB"/>
      </w:rPr>
      <w:drawing>
        <wp:anchor distT="0" distB="0" distL="114300" distR="114300" simplePos="0" relativeHeight="251658243" behindDoc="0" locked="0" layoutInCell="1" allowOverlap="1" wp14:anchorId="19414731" wp14:editId="23021D7D">
          <wp:simplePos x="0" y="0"/>
          <wp:positionH relativeFrom="column">
            <wp:posOffset>-485140</wp:posOffset>
          </wp:positionH>
          <wp:positionV relativeFrom="paragraph">
            <wp:posOffset>-51435</wp:posOffset>
          </wp:positionV>
          <wp:extent cx="1524000" cy="895117"/>
          <wp:effectExtent l="0" t="0" r="0" b="635"/>
          <wp:wrapNone/>
          <wp:docPr id="27" name="Picture 27" descr="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 descr="Application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18" t="17035" r="11587" b="16342"/>
                  <a:stretch/>
                </pic:blipFill>
                <pic:spPr bwMode="auto">
                  <a:xfrm>
                    <a:off x="0" y="0"/>
                    <a:ext cx="1524000" cy="895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440B" w:rsidRPr="00BB599A">
      <w:rPr>
        <w:rFonts w:ascii="Georgia" w:hAnsi="Georgia"/>
        <w:noProof/>
        <w:sz w:val="72"/>
        <w:szCs w:val="72"/>
        <w:lang w:eastAsia="en-GB"/>
      </w:rPr>
      <w:drawing>
        <wp:anchor distT="0" distB="0" distL="114300" distR="114300" simplePos="0" relativeHeight="251658240" behindDoc="1" locked="0" layoutInCell="1" allowOverlap="1" wp14:anchorId="27C2050A" wp14:editId="549C1239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620000" cy="1214034"/>
          <wp:effectExtent l="0" t="0" r="0" b="0"/>
          <wp:wrapNone/>
          <wp:docPr id="28" name="Picture 28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rawing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7642926" cy="1217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599A" w:rsidRPr="00BB599A">
      <w:rPr>
        <w:rFonts w:ascii="Georgia" w:hAnsi="Georgia"/>
        <w:sz w:val="72"/>
        <w:szCs w:val="7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C71ABA"/>
    <w:multiLevelType w:val="hybridMultilevel"/>
    <w:tmpl w:val="155CD304"/>
    <w:lvl w:ilvl="0" w:tplc="0F74188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E1165"/>
    <w:multiLevelType w:val="hybridMultilevel"/>
    <w:tmpl w:val="0F70B54E"/>
    <w:lvl w:ilvl="0" w:tplc="149E5ABA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DB6C17"/>
    <w:multiLevelType w:val="hybridMultilevel"/>
    <w:tmpl w:val="E2EE76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93DE3"/>
    <w:multiLevelType w:val="hybridMultilevel"/>
    <w:tmpl w:val="5DAE413A"/>
    <w:lvl w:ilvl="0" w:tplc="C792AE74">
      <w:start w:val="1"/>
      <w:numFmt w:val="decimal"/>
      <w:pStyle w:val="Numberedlist"/>
      <w:lvlText w:val="%1."/>
      <w:lvlJc w:val="left"/>
      <w:pPr>
        <w:ind w:left="432" w:hanging="432"/>
      </w:pPr>
      <w:rPr>
        <w:rFonts w:ascii="Arial" w:hAnsi="Arial" w:hint="default"/>
        <w:b/>
        <w:i w:val="0"/>
        <w:color w:val="53B058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AD07B5"/>
    <w:multiLevelType w:val="hybridMultilevel"/>
    <w:tmpl w:val="ACAA6DEC"/>
    <w:lvl w:ilvl="0" w:tplc="5B181B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53B058" w:themeColor="accen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F6671"/>
    <w:multiLevelType w:val="hybridMultilevel"/>
    <w:tmpl w:val="9FDE944A"/>
    <w:lvl w:ilvl="0" w:tplc="07301E74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D83349"/>
    <w:multiLevelType w:val="hybridMultilevel"/>
    <w:tmpl w:val="3746F6E8"/>
    <w:lvl w:ilvl="0" w:tplc="A642AA76">
      <w:start w:val="1"/>
      <w:numFmt w:val="decimal"/>
      <w:pStyle w:val="Table-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173874">
    <w:abstractNumId w:val="3"/>
  </w:num>
  <w:num w:numId="2" w16cid:durableId="1218511840">
    <w:abstractNumId w:val="0"/>
  </w:num>
  <w:num w:numId="3" w16cid:durableId="1717045241">
    <w:abstractNumId w:val="1"/>
  </w:num>
  <w:num w:numId="4" w16cid:durableId="1086417932">
    <w:abstractNumId w:val="5"/>
  </w:num>
  <w:num w:numId="5" w16cid:durableId="1213886013">
    <w:abstractNumId w:val="6"/>
  </w:num>
  <w:num w:numId="6" w16cid:durableId="629629406">
    <w:abstractNumId w:val="2"/>
  </w:num>
  <w:num w:numId="7" w16cid:durableId="6296351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F58"/>
    <w:rsid w:val="00013453"/>
    <w:rsid w:val="00016DAD"/>
    <w:rsid w:val="0002013B"/>
    <w:rsid w:val="00022A08"/>
    <w:rsid w:val="0009094C"/>
    <w:rsid w:val="00092230"/>
    <w:rsid w:val="0009792D"/>
    <w:rsid w:val="000C1083"/>
    <w:rsid w:val="000C157F"/>
    <w:rsid w:val="000D2B5C"/>
    <w:rsid w:val="000D700D"/>
    <w:rsid w:val="000E21EE"/>
    <w:rsid w:val="000E5AEF"/>
    <w:rsid w:val="000E5DE0"/>
    <w:rsid w:val="00117975"/>
    <w:rsid w:val="001260A6"/>
    <w:rsid w:val="00134546"/>
    <w:rsid w:val="00137313"/>
    <w:rsid w:val="00153019"/>
    <w:rsid w:val="0017442F"/>
    <w:rsid w:val="0017780C"/>
    <w:rsid w:val="00180FA7"/>
    <w:rsid w:val="00183357"/>
    <w:rsid w:val="0019411F"/>
    <w:rsid w:val="001B7E7C"/>
    <w:rsid w:val="001C1715"/>
    <w:rsid w:val="001C6BAC"/>
    <w:rsid w:val="001D5452"/>
    <w:rsid w:val="001E117E"/>
    <w:rsid w:val="001F34F5"/>
    <w:rsid w:val="001F52F3"/>
    <w:rsid w:val="00200C07"/>
    <w:rsid w:val="0020192B"/>
    <w:rsid w:val="002175E6"/>
    <w:rsid w:val="002224B2"/>
    <w:rsid w:val="00222712"/>
    <w:rsid w:val="00256D86"/>
    <w:rsid w:val="002638DE"/>
    <w:rsid w:val="00277851"/>
    <w:rsid w:val="00284163"/>
    <w:rsid w:val="002873A0"/>
    <w:rsid w:val="00295FE7"/>
    <w:rsid w:val="002E0A6F"/>
    <w:rsid w:val="002E26D0"/>
    <w:rsid w:val="002F22B4"/>
    <w:rsid w:val="0034427C"/>
    <w:rsid w:val="0035440B"/>
    <w:rsid w:val="003743B8"/>
    <w:rsid w:val="00390AF2"/>
    <w:rsid w:val="00394F49"/>
    <w:rsid w:val="003A1075"/>
    <w:rsid w:val="003B0E37"/>
    <w:rsid w:val="003B4D7D"/>
    <w:rsid w:val="003B6600"/>
    <w:rsid w:val="003D6196"/>
    <w:rsid w:val="003F2BA0"/>
    <w:rsid w:val="004040E7"/>
    <w:rsid w:val="0042483D"/>
    <w:rsid w:val="004309F5"/>
    <w:rsid w:val="00431E47"/>
    <w:rsid w:val="00437F36"/>
    <w:rsid w:val="004768EA"/>
    <w:rsid w:val="0048322C"/>
    <w:rsid w:val="004B415D"/>
    <w:rsid w:val="004D71B4"/>
    <w:rsid w:val="004E69D9"/>
    <w:rsid w:val="00507C8E"/>
    <w:rsid w:val="00511201"/>
    <w:rsid w:val="00525EF1"/>
    <w:rsid w:val="00544686"/>
    <w:rsid w:val="0054743F"/>
    <w:rsid w:val="00552E14"/>
    <w:rsid w:val="00580916"/>
    <w:rsid w:val="005876C2"/>
    <w:rsid w:val="005A75F2"/>
    <w:rsid w:val="005B14AC"/>
    <w:rsid w:val="005B3826"/>
    <w:rsid w:val="005B3941"/>
    <w:rsid w:val="005C28C2"/>
    <w:rsid w:val="005D3883"/>
    <w:rsid w:val="005D4D2D"/>
    <w:rsid w:val="005D5BA8"/>
    <w:rsid w:val="005F77C9"/>
    <w:rsid w:val="00600A3A"/>
    <w:rsid w:val="00603F2F"/>
    <w:rsid w:val="00604C4C"/>
    <w:rsid w:val="006063CA"/>
    <w:rsid w:val="006465DB"/>
    <w:rsid w:val="00663B2C"/>
    <w:rsid w:val="006645B9"/>
    <w:rsid w:val="00675DA0"/>
    <w:rsid w:val="006837F8"/>
    <w:rsid w:val="00684B2F"/>
    <w:rsid w:val="0069550F"/>
    <w:rsid w:val="006957D6"/>
    <w:rsid w:val="00696BBF"/>
    <w:rsid w:val="006A0981"/>
    <w:rsid w:val="006A11E7"/>
    <w:rsid w:val="006A3A80"/>
    <w:rsid w:val="006B6913"/>
    <w:rsid w:val="006C76EE"/>
    <w:rsid w:val="006D2854"/>
    <w:rsid w:val="006E226A"/>
    <w:rsid w:val="0070574B"/>
    <w:rsid w:val="0070705C"/>
    <w:rsid w:val="0073338B"/>
    <w:rsid w:val="00746843"/>
    <w:rsid w:val="00752567"/>
    <w:rsid w:val="0076538C"/>
    <w:rsid w:val="007751B7"/>
    <w:rsid w:val="007755B9"/>
    <w:rsid w:val="0078380A"/>
    <w:rsid w:val="007A30D7"/>
    <w:rsid w:val="007B5A93"/>
    <w:rsid w:val="007C10B2"/>
    <w:rsid w:val="007D5BD7"/>
    <w:rsid w:val="007E33EE"/>
    <w:rsid w:val="007E6E32"/>
    <w:rsid w:val="007F2773"/>
    <w:rsid w:val="007F4AB0"/>
    <w:rsid w:val="00832737"/>
    <w:rsid w:val="008415DB"/>
    <w:rsid w:val="00846B8E"/>
    <w:rsid w:val="00846F0B"/>
    <w:rsid w:val="0084772B"/>
    <w:rsid w:val="00861823"/>
    <w:rsid w:val="00861F06"/>
    <w:rsid w:val="008745A7"/>
    <w:rsid w:val="00880B93"/>
    <w:rsid w:val="0089422F"/>
    <w:rsid w:val="008A1D9C"/>
    <w:rsid w:val="008B6685"/>
    <w:rsid w:val="008C537E"/>
    <w:rsid w:val="008D25B2"/>
    <w:rsid w:val="008F53C2"/>
    <w:rsid w:val="008F61FE"/>
    <w:rsid w:val="00904257"/>
    <w:rsid w:val="00920F90"/>
    <w:rsid w:val="00925005"/>
    <w:rsid w:val="00936B89"/>
    <w:rsid w:val="00947850"/>
    <w:rsid w:val="00952486"/>
    <w:rsid w:val="00960A46"/>
    <w:rsid w:val="00961CD9"/>
    <w:rsid w:val="00977170"/>
    <w:rsid w:val="009A069F"/>
    <w:rsid w:val="009A3814"/>
    <w:rsid w:val="009B2D7D"/>
    <w:rsid w:val="009B7CA6"/>
    <w:rsid w:val="009C6A00"/>
    <w:rsid w:val="009C6EFA"/>
    <w:rsid w:val="009F6E83"/>
    <w:rsid w:val="00A1015A"/>
    <w:rsid w:val="00A13496"/>
    <w:rsid w:val="00A24B48"/>
    <w:rsid w:val="00A25D18"/>
    <w:rsid w:val="00A3393B"/>
    <w:rsid w:val="00A3563A"/>
    <w:rsid w:val="00A36B71"/>
    <w:rsid w:val="00A57580"/>
    <w:rsid w:val="00A90C12"/>
    <w:rsid w:val="00AB4EE9"/>
    <w:rsid w:val="00AC4BDB"/>
    <w:rsid w:val="00AD41FB"/>
    <w:rsid w:val="00AD44F2"/>
    <w:rsid w:val="00B07EEB"/>
    <w:rsid w:val="00B17315"/>
    <w:rsid w:val="00B30C53"/>
    <w:rsid w:val="00B401E1"/>
    <w:rsid w:val="00B41AD1"/>
    <w:rsid w:val="00B45073"/>
    <w:rsid w:val="00B462D7"/>
    <w:rsid w:val="00B71C4C"/>
    <w:rsid w:val="00BA0456"/>
    <w:rsid w:val="00BA2E10"/>
    <w:rsid w:val="00BA7D08"/>
    <w:rsid w:val="00BB599A"/>
    <w:rsid w:val="00BC7C85"/>
    <w:rsid w:val="00BD1EEB"/>
    <w:rsid w:val="00C4178C"/>
    <w:rsid w:val="00C8121E"/>
    <w:rsid w:val="00C847C6"/>
    <w:rsid w:val="00C931BE"/>
    <w:rsid w:val="00CB3827"/>
    <w:rsid w:val="00D122AB"/>
    <w:rsid w:val="00D14F0E"/>
    <w:rsid w:val="00D209EE"/>
    <w:rsid w:val="00D26793"/>
    <w:rsid w:val="00D347E2"/>
    <w:rsid w:val="00D42799"/>
    <w:rsid w:val="00D50C8C"/>
    <w:rsid w:val="00D56AE1"/>
    <w:rsid w:val="00D93BDA"/>
    <w:rsid w:val="00DA3152"/>
    <w:rsid w:val="00DB0377"/>
    <w:rsid w:val="00DB6CEC"/>
    <w:rsid w:val="00DE2D5F"/>
    <w:rsid w:val="00DF73A1"/>
    <w:rsid w:val="00E44688"/>
    <w:rsid w:val="00E6598B"/>
    <w:rsid w:val="00E73667"/>
    <w:rsid w:val="00E73723"/>
    <w:rsid w:val="00E94269"/>
    <w:rsid w:val="00EE3019"/>
    <w:rsid w:val="00EE4C18"/>
    <w:rsid w:val="00F41022"/>
    <w:rsid w:val="00F53337"/>
    <w:rsid w:val="00F54E2D"/>
    <w:rsid w:val="00F671C9"/>
    <w:rsid w:val="00F90F58"/>
    <w:rsid w:val="00FA2076"/>
    <w:rsid w:val="00FB49B6"/>
    <w:rsid w:val="00FE17FE"/>
    <w:rsid w:val="00FE36F3"/>
    <w:rsid w:val="00FE4580"/>
    <w:rsid w:val="644E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98F75E"/>
  <w15:chartTrackingRefBased/>
  <w15:docId w15:val="{780CDE82-2BA9-4EA8-8A33-316C2AEB4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B41AD1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117E"/>
    <w:pPr>
      <w:keepNext/>
      <w:keepLines/>
      <w:spacing w:before="240"/>
      <w:outlineLvl w:val="0"/>
    </w:pPr>
    <w:rPr>
      <w:rFonts w:ascii="Georgia" w:eastAsiaTheme="majorEastAsia" w:hAnsi="Georgia" w:cstheme="majorBidi"/>
      <w:color w:val="000000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17E"/>
    <w:pPr>
      <w:keepNext/>
      <w:keepLines/>
      <w:spacing w:before="40"/>
      <w:outlineLvl w:val="1"/>
    </w:pPr>
    <w:rPr>
      <w:rFonts w:ascii="Georgia" w:eastAsiaTheme="majorEastAsia" w:hAnsi="Georgia" w:cstheme="majorBidi"/>
      <w:color w:val="53B058" w:themeColor="accent1"/>
      <w:sz w:val="36"/>
      <w:szCs w:val="26"/>
    </w:rPr>
  </w:style>
  <w:style w:type="paragraph" w:styleId="Heading3">
    <w:name w:val="heading 3"/>
    <w:aliases w:val="Subhead"/>
    <w:basedOn w:val="Normal"/>
    <w:next w:val="Normal"/>
    <w:link w:val="Heading3Char"/>
    <w:uiPriority w:val="9"/>
    <w:unhideWhenUsed/>
    <w:qFormat/>
    <w:rsid w:val="001E117E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B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B2F"/>
  </w:style>
  <w:style w:type="paragraph" w:styleId="Footer">
    <w:name w:val="footer"/>
    <w:basedOn w:val="Normal"/>
    <w:link w:val="FooterChar"/>
    <w:uiPriority w:val="99"/>
    <w:unhideWhenUsed/>
    <w:rsid w:val="00684B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B2F"/>
  </w:style>
  <w:style w:type="character" w:customStyle="1" w:styleId="Heading1Char">
    <w:name w:val="Heading 1 Char"/>
    <w:basedOn w:val="DefaultParagraphFont"/>
    <w:link w:val="Heading1"/>
    <w:uiPriority w:val="9"/>
    <w:rsid w:val="001E117E"/>
    <w:rPr>
      <w:rFonts w:ascii="Georgia" w:eastAsiaTheme="majorEastAsia" w:hAnsi="Georgia" w:cstheme="majorBidi"/>
      <w:color w:val="000000" w:themeColor="text1"/>
      <w:sz w:val="44"/>
      <w:szCs w:val="32"/>
    </w:rPr>
  </w:style>
  <w:style w:type="paragraph" w:styleId="NoSpacing">
    <w:name w:val="No Spacing"/>
    <w:basedOn w:val="Normal"/>
    <w:uiPriority w:val="1"/>
    <w:qFormat/>
    <w:rsid w:val="00390AF2"/>
  </w:style>
  <w:style w:type="character" w:customStyle="1" w:styleId="Heading2Char">
    <w:name w:val="Heading 2 Char"/>
    <w:basedOn w:val="DefaultParagraphFont"/>
    <w:link w:val="Heading2"/>
    <w:uiPriority w:val="9"/>
    <w:rsid w:val="001E117E"/>
    <w:rPr>
      <w:rFonts w:ascii="Georgia" w:eastAsiaTheme="majorEastAsia" w:hAnsi="Georgia" w:cstheme="majorBidi"/>
      <w:color w:val="53B058" w:themeColor="accent1"/>
      <w:sz w:val="36"/>
      <w:szCs w:val="26"/>
    </w:rPr>
  </w:style>
  <w:style w:type="character" w:customStyle="1" w:styleId="Heading3Char">
    <w:name w:val="Heading 3 Char"/>
    <w:aliases w:val="Subhead Char"/>
    <w:basedOn w:val="DefaultParagraphFont"/>
    <w:link w:val="Heading3"/>
    <w:uiPriority w:val="9"/>
    <w:rsid w:val="001E117E"/>
    <w:rPr>
      <w:rFonts w:ascii="Arial" w:eastAsiaTheme="majorEastAsia" w:hAnsi="Arial" w:cstheme="majorBidi"/>
      <w:b/>
      <w:color w:val="000000" w:themeColor="text1"/>
      <w:sz w:val="26"/>
    </w:rPr>
  </w:style>
  <w:style w:type="paragraph" w:customStyle="1" w:styleId="Numberedlist">
    <w:name w:val="Numbered list"/>
    <w:basedOn w:val="Normal"/>
    <w:autoRedefine/>
    <w:qFormat/>
    <w:rsid w:val="00D93BDA"/>
    <w:pPr>
      <w:numPr>
        <w:numId w:val="1"/>
      </w:numPr>
    </w:pPr>
    <w:rPr>
      <w:rFonts w:cs="Arial"/>
      <w:color w:val="323232"/>
      <w:sz w:val="21"/>
      <w:szCs w:val="21"/>
    </w:rPr>
  </w:style>
  <w:style w:type="paragraph" w:customStyle="1" w:styleId="Bulletlist">
    <w:name w:val="Bullet list"/>
    <w:basedOn w:val="Normal"/>
    <w:autoRedefine/>
    <w:qFormat/>
    <w:rsid w:val="00544686"/>
    <w:pPr>
      <w:numPr>
        <w:numId w:val="3"/>
      </w:numPr>
      <w:jc w:val="both"/>
    </w:pPr>
    <w:rPr>
      <w:rFonts w:cs="Aktiv Grotesk"/>
      <w:color w:val="323232"/>
      <w:sz w:val="21"/>
      <w:szCs w:val="22"/>
    </w:rPr>
  </w:style>
  <w:style w:type="table" w:styleId="TableGrid">
    <w:name w:val="Table Grid"/>
    <w:basedOn w:val="TableNormal"/>
    <w:uiPriority w:val="39"/>
    <w:rsid w:val="00544686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sid w:val="008F53C2"/>
    <w:rPr>
      <w:rFonts w:ascii="Arial" w:hAnsi="Arial"/>
      <w:b/>
      <w:i w:val="0"/>
      <w:color w:val="53B058" w:themeColor="accent1"/>
      <w:sz w:val="21"/>
      <w:u w:val="single"/>
    </w:rPr>
  </w:style>
  <w:style w:type="paragraph" w:customStyle="1" w:styleId="Tableheading">
    <w:name w:val="Table heading"/>
    <w:basedOn w:val="Normal"/>
    <w:qFormat/>
    <w:rsid w:val="001E117E"/>
    <w:rPr>
      <w:rFonts w:cs="Aktiv Grotesk"/>
      <w:b/>
      <w:bCs/>
      <w:color w:val="FFFFFF" w:themeColor="background1"/>
      <w:spacing w:val="20"/>
      <w:szCs w:val="18"/>
    </w:rPr>
  </w:style>
  <w:style w:type="paragraph" w:customStyle="1" w:styleId="Tablebodycopy">
    <w:name w:val="Table body copy"/>
    <w:basedOn w:val="Normal"/>
    <w:autoRedefine/>
    <w:qFormat/>
    <w:rsid w:val="00D42799"/>
    <w:pPr>
      <w:spacing w:before="120" w:after="120"/>
      <w:ind w:right="-188"/>
    </w:pPr>
    <w:rPr>
      <w:rFonts w:cs="Times New Roman"/>
      <w:b/>
      <w:bCs/>
      <w:color w:val="000000" w:themeColor="text1"/>
      <w:sz w:val="24"/>
      <w:lang w:val="en-US"/>
    </w:rPr>
  </w:style>
  <w:style w:type="paragraph" w:customStyle="1" w:styleId="Table-numbers">
    <w:name w:val="Table - numbers"/>
    <w:basedOn w:val="Normal"/>
    <w:qFormat/>
    <w:rsid w:val="00EE4C18"/>
    <w:pPr>
      <w:numPr>
        <w:numId w:val="5"/>
      </w:numPr>
      <w:spacing w:before="120" w:after="120"/>
    </w:pPr>
    <w:rPr>
      <w:rFonts w:cs="Times New Roman"/>
      <w:color w:val="000000" w:themeColor="text1"/>
      <w:sz w:val="20"/>
      <w:szCs w:val="18"/>
    </w:rPr>
  </w:style>
  <w:style w:type="paragraph" w:customStyle="1" w:styleId="Tablelist">
    <w:name w:val="Table list"/>
    <w:basedOn w:val="Normal"/>
    <w:qFormat/>
    <w:rsid w:val="001E117E"/>
    <w:pPr>
      <w:spacing w:before="120" w:after="60" w:line="288" w:lineRule="auto"/>
    </w:pPr>
    <w:rPr>
      <w:rFonts w:cs="Arial"/>
      <w:b/>
      <w:color w:val="323232"/>
      <w:spacing w:val="2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BB599A"/>
  </w:style>
  <w:style w:type="paragraph" w:customStyle="1" w:styleId="Default">
    <w:name w:val="Default"/>
    <w:rsid w:val="00431E47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EE30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9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phieYelland\British%20Nutrition%20Foundation\British%20Nutrition%20Foundation%20Team%20Site%20-%20Documents\Shared\06%20BNF%20Branding\Stationery\BNF-Fact-sheet-AW\BNF-fact-sheet-AW.dotx" TargetMode="External"/></Relationships>
</file>

<file path=word/theme/theme1.xml><?xml version="1.0" encoding="utf-8"?>
<a:theme xmlns:a="http://schemas.openxmlformats.org/drawingml/2006/main" name="Office Theme">
  <a:themeElements>
    <a:clrScheme name="BNF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53B058"/>
      </a:accent1>
      <a:accent2>
        <a:srgbClr val="E53812"/>
      </a:accent2>
      <a:accent3>
        <a:srgbClr val="FDC92F"/>
      </a:accent3>
      <a:accent4>
        <a:srgbClr val="DB7850"/>
      </a:accent4>
      <a:accent5>
        <a:srgbClr val="226E9D"/>
      </a:accent5>
      <a:accent6>
        <a:srgbClr val="EC696D"/>
      </a:accent6>
      <a:hlink>
        <a:srgbClr val="0563C1"/>
      </a:hlink>
      <a:folHlink>
        <a:srgbClr val="EB673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53071f4-7f44-43fd-895c-8e7b6a3746b0" xsi:nil="true"/>
    <TaxCatchAll xmlns="ead97cfe-a968-427f-b02b-893e6ba0355a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CA66BC-8CD6-4D0A-A9B2-880FB335452C}">
  <ds:schemaRefs>
    <ds:schemaRef ds:uri="http://schemas.microsoft.com/office/2006/metadata/properties"/>
    <ds:schemaRef ds:uri="http://schemas.microsoft.com/office/infopath/2007/PartnerControls"/>
    <ds:schemaRef ds:uri="c53071f4-7f44-43fd-895c-8e7b6a3746b0"/>
    <ds:schemaRef ds:uri="ead97cfe-a968-427f-b02b-893e6ba0355a"/>
  </ds:schemaRefs>
</ds:datastoreItem>
</file>

<file path=customXml/itemProps2.xml><?xml version="1.0" encoding="utf-8"?>
<ds:datastoreItem xmlns:ds="http://schemas.openxmlformats.org/officeDocument/2006/customXml" ds:itemID="{9B3369E3-4F44-415A-A3A6-C6D5FC23E5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2525E9-0A11-4AE9-96E7-5A93FE8C64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92AFEF-9979-4F33-B0E0-1187FFA055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BNF-fact-sheet-AW.dotx</Template>
  <TotalTime>2</TotalTime>
  <Pages>1</Pages>
  <Words>19</Words>
  <Characters>114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Yelland</dc:creator>
  <cp:keywords/>
  <dc:description/>
  <cp:lastModifiedBy>Ewen Trafford</cp:lastModifiedBy>
  <cp:revision>4</cp:revision>
  <cp:lastPrinted>2023-05-02T18:38:00Z</cp:lastPrinted>
  <dcterms:created xsi:type="dcterms:W3CDTF">2023-04-19T16:01:00Z</dcterms:created>
  <dcterms:modified xsi:type="dcterms:W3CDTF">2023-05-02T18:40:00Z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